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B4549" w14:textId="77777777" w:rsidR="00FE0A37" w:rsidRDefault="00FB4B0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DBC31" wp14:editId="3CC95FE5">
                <wp:simplePos x="0" y="0"/>
                <wp:positionH relativeFrom="column">
                  <wp:posOffset>1600200</wp:posOffset>
                </wp:positionH>
                <wp:positionV relativeFrom="paragraph">
                  <wp:posOffset>5981700</wp:posOffset>
                </wp:positionV>
                <wp:extent cx="72136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64539" w14:textId="77777777" w:rsidR="00564F0E" w:rsidRPr="00564F0E" w:rsidRDefault="00564F0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Signed                                                                                              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DBC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6pt;margin-top:471pt;width:568pt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" fillcolor="white [3201]" stroked="f" strokeweight=".5pt">
                <v:textbox>
                  <w:txbxContent>
                    <w:p w14:paraId="0B964539" w14:textId="77777777" w:rsidR="00564F0E" w:rsidRPr="00564F0E" w:rsidRDefault="00564F0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Signed                                                                                               Date</w:t>
                      </w:r>
                    </w:p>
                  </w:txbxContent>
                </v:textbox>
              </v:shape>
            </w:pict>
          </mc:Fallback>
        </mc:AlternateContent>
      </w:r>
      <w:r w:rsidR="00564F0E">
        <w:rPr>
          <w:noProof/>
        </w:rPr>
        <w:drawing>
          <wp:anchor distT="0" distB="0" distL="114300" distR="114300" simplePos="0" relativeHeight="251659264" behindDoc="0" locked="0" layoutInCell="1" allowOverlap="1" wp14:anchorId="1470A198" wp14:editId="3FF4100C">
            <wp:simplePos x="0" y="0"/>
            <wp:positionH relativeFrom="column">
              <wp:posOffset>4178300</wp:posOffset>
            </wp:positionH>
            <wp:positionV relativeFrom="paragraph">
              <wp:posOffset>-697865</wp:posOffset>
            </wp:positionV>
            <wp:extent cx="1663700" cy="212715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outs_SA_Master_Vert_FullCol_CMY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127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F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86F4F" wp14:editId="7172E018">
                <wp:simplePos x="0" y="0"/>
                <wp:positionH relativeFrom="column">
                  <wp:posOffset>2743200</wp:posOffset>
                </wp:positionH>
                <wp:positionV relativeFrom="paragraph">
                  <wp:posOffset>2451100</wp:posOffset>
                </wp:positionV>
                <wp:extent cx="4533900" cy="2565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6D002" w14:textId="77777777" w:rsidR="00564F0E" w:rsidRDefault="00564F0E" w:rsidP="00564F0E">
                            <w:pPr>
                              <w:jc w:val="center"/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64F0E"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  <w:t>To</w:t>
                            </w:r>
                          </w:p>
                          <w:p w14:paraId="3AC697FF" w14:textId="77777777" w:rsidR="00564F0E" w:rsidRPr="00564F0E" w:rsidRDefault="00564F0E" w:rsidP="00564F0E">
                            <w:pPr>
                              <w:jc w:val="center"/>
                              <w:rPr>
                                <w:rFonts w:ascii="Nunito Sans" w:hAnsi="Nunito Sans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564F0E">
                              <w:rPr>
                                <w:rFonts w:ascii="Nunito Sans" w:hAnsi="Nunito Sans"/>
                                <w:sz w:val="56"/>
                                <w:szCs w:val="56"/>
                                <w:lang w:val="en-US"/>
                              </w:rPr>
                              <w:t>random person</w:t>
                            </w:r>
                          </w:p>
                          <w:p w14:paraId="6FC1DF1C" w14:textId="77777777" w:rsidR="00FB4B0E" w:rsidRDefault="00FB4B0E" w:rsidP="00FB4B0E">
                            <w:pPr>
                              <w:jc w:val="center"/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B992E54" w14:textId="77777777" w:rsidR="00FB4B0E" w:rsidRPr="00564F0E" w:rsidRDefault="00FB4B0E" w:rsidP="00FB4B0E">
                            <w:pPr>
                              <w:jc w:val="center"/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  <w:t>f</w:t>
                            </w:r>
                            <w:r w:rsidR="00564F0E" w:rsidRPr="00564F0E"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  <w:t>or</w:t>
                            </w:r>
                          </w:p>
                          <w:p w14:paraId="3E9341C7" w14:textId="77777777" w:rsidR="00564F0E" w:rsidRPr="00564F0E" w:rsidRDefault="00564F0E" w:rsidP="00564F0E">
                            <w:pPr>
                              <w:jc w:val="center"/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64F0E"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  <w:t>Doing something awesome</w:t>
                            </w:r>
                          </w:p>
                          <w:p w14:paraId="324F5379" w14:textId="77777777" w:rsidR="00564F0E" w:rsidRPr="00564F0E" w:rsidRDefault="00564F0E">
                            <w:pPr>
                              <w:rPr>
                                <w:rFonts w:ascii="Nunito Sans" w:hAnsi="Nunito Sans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6F4F" id="Text Box 4" o:spid="_x0000_s1027" type="#_x0000_t202" style="position:absolute;margin-left:3in;margin-top:193pt;width:357pt;height:2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" fillcolor="white [3201]" stroked="f" strokeweight=".5pt">
                <v:textbox>
                  <w:txbxContent>
                    <w:p w14:paraId="1DE6D002" w14:textId="77777777" w:rsidR="00564F0E" w:rsidRDefault="00564F0E" w:rsidP="00564F0E">
                      <w:pPr>
                        <w:jc w:val="center"/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</w:pPr>
                      <w:r w:rsidRPr="00564F0E"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  <w:t>To</w:t>
                      </w:r>
                    </w:p>
                    <w:p w14:paraId="3AC697FF" w14:textId="77777777" w:rsidR="00564F0E" w:rsidRPr="00564F0E" w:rsidRDefault="00564F0E" w:rsidP="00564F0E">
                      <w:pPr>
                        <w:jc w:val="center"/>
                        <w:rPr>
                          <w:rFonts w:ascii="Nunito Sans" w:hAnsi="Nunito Sans"/>
                          <w:sz w:val="56"/>
                          <w:szCs w:val="56"/>
                          <w:lang w:val="en-US"/>
                        </w:rPr>
                      </w:pPr>
                      <w:r w:rsidRPr="00564F0E">
                        <w:rPr>
                          <w:rFonts w:ascii="Nunito Sans" w:hAnsi="Nunito Sans"/>
                          <w:sz w:val="56"/>
                          <w:szCs w:val="56"/>
                          <w:lang w:val="en-US"/>
                        </w:rPr>
                        <w:t>random person</w:t>
                      </w:r>
                    </w:p>
                    <w:p w14:paraId="6FC1DF1C" w14:textId="77777777" w:rsidR="00FB4B0E" w:rsidRDefault="00FB4B0E" w:rsidP="00FB4B0E">
                      <w:pPr>
                        <w:jc w:val="center"/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</w:pPr>
                    </w:p>
                    <w:p w14:paraId="7B992E54" w14:textId="77777777" w:rsidR="00FB4B0E" w:rsidRPr="00564F0E" w:rsidRDefault="00FB4B0E" w:rsidP="00FB4B0E">
                      <w:pPr>
                        <w:jc w:val="center"/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  <w:t>f</w:t>
                      </w:r>
                      <w:r w:rsidR="00564F0E" w:rsidRPr="00564F0E"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  <w:t>or</w:t>
                      </w:r>
                    </w:p>
                    <w:p w14:paraId="3E9341C7" w14:textId="77777777" w:rsidR="00564F0E" w:rsidRPr="00564F0E" w:rsidRDefault="00564F0E" w:rsidP="00564F0E">
                      <w:pPr>
                        <w:jc w:val="center"/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</w:pPr>
                      <w:r w:rsidRPr="00564F0E"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  <w:t>Doing something awesome</w:t>
                      </w:r>
                    </w:p>
                    <w:p w14:paraId="324F5379" w14:textId="77777777" w:rsidR="00564F0E" w:rsidRPr="00564F0E" w:rsidRDefault="00564F0E">
                      <w:pPr>
                        <w:rPr>
                          <w:rFonts w:ascii="Nunito Sans" w:hAnsi="Nunito Sans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BF3F9" wp14:editId="689B9004">
                <wp:simplePos x="0" y="0"/>
                <wp:positionH relativeFrom="column">
                  <wp:posOffset>2057400</wp:posOffset>
                </wp:positionH>
                <wp:positionV relativeFrom="paragraph">
                  <wp:posOffset>1574800</wp:posOffset>
                </wp:positionV>
                <wp:extent cx="5905500" cy="74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6277C" w14:textId="77777777" w:rsidR="00564F0E" w:rsidRPr="00564F0E" w:rsidRDefault="00564F0E" w:rsidP="00564F0E">
                            <w:pPr>
                              <w:jc w:val="center"/>
                              <w:rPr>
                                <w:rFonts w:ascii="Nunito Sans" w:hAnsi="Nunito Sans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564F0E">
                              <w:rPr>
                                <w:rFonts w:ascii="Nunito Sans" w:hAnsi="Nunito Sans"/>
                                <w:sz w:val="96"/>
                                <w:szCs w:val="96"/>
                                <w:lang w:val="en-US"/>
                              </w:rPr>
                              <w:t>In Appreciation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BF3F9" id="Text Box 3" o:spid="_x0000_s1028" type="#_x0000_t202" style="position:absolute;margin-left:162pt;margin-top:124pt;width:465pt;height:5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" fillcolor="white [3201]" stroked="f" strokeweight=".5pt">
                <v:textbox>
                  <w:txbxContent>
                    <w:p w14:paraId="0B66277C" w14:textId="77777777" w:rsidR="00564F0E" w:rsidRPr="00564F0E" w:rsidRDefault="00564F0E" w:rsidP="00564F0E">
                      <w:pPr>
                        <w:jc w:val="center"/>
                        <w:rPr>
                          <w:rFonts w:ascii="Nunito Sans" w:hAnsi="Nunito Sans"/>
                          <w:sz w:val="96"/>
                          <w:szCs w:val="96"/>
                          <w:lang w:val="en-US"/>
                        </w:rPr>
                      </w:pPr>
                      <w:r w:rsidRPr="00564F0E">
                        <w:rPr>
                          <w:rFonts w:ascii="Nunito Sans" w:hAnsi="Nunito Sans"/>
                          <w:sz w:val="96"/>
                          <w:szCs w:val="96"/>
                          <w:lang w:val="en-US"/>
                        </w:rPr>
                        <w:t>In Appreciation</w:t>
                      </w:r>
                    </w:p>
                  </w:txbxContent>
                </v:textbox>
              </v:shape>
            </w:pict>
          </mc:Fallback>
        </mc:AlternateContent>
      </w:r>
      <w:r w:rsidR="00564F0E">
        <w:rPr>
          <w:noProof/>
        </w:rPr>
        <w:drawing>
          <wp:anchor distT="0" distB="0" distL="114300" distR="114300" simplePos="0" relativeHeight="251658240" behindDoc="0" locked="0" layoutInCell="1" allowOverlap="1" wp14:anchorId="32F0CD42" wp14:editId="5AFF34B7">
            <wp:simplePos x="0" y="0"/>
            <wp:positionH relativeFrom="column">
              <wp:posOffset>-1244600</wp:posOffset>
            </wp:positionH>
            <wp:positionV relativeFrom="paragraph">
              <wp:posOffset>-1384300</wp:posOffset>
            </wp:positionV>
            <wp:extent cx="2362200" cy="9016690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SA_Gumtree_Graphics_A_Vert__Mesh.ai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7" t="14634" r="15301" b="15965"/>
                    <a:stretch/>
                  </pic:blipFill>
                  <pic:spPr bwMode="auto">
                    <a:xfrm>
                      <a:off x="0" y="0"/>
                      <a:ext cx="2362200" cy="901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A37" w:rsidSect="00564F0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0C"/>
    <w:rsid w:val="0005760C"/>
    <w:rsid w:val="00196BD6"/>
    <w:rsid w:val="002011D6"/>
    <w:rsid w:val="002E3850"/>
    <w:rsid w:val="00564F0E"/>
    <w:rsid w:val="007B0DD8"/>
    <w:rsid w:val="00827690"/>
    <w:rsid w:val="008C28E6"/>
    <w:rsid w:val="008D70CC"/>
    <w:rsid w:val="00AF4E3B"/>
    <w:rsid w:val="00EE54CC"/>
    <w:rsid w:val="00FA3D4C"/>
    <w:rsid w:val="00FB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661E1"/>
  <w14:defaultImageDpi w14:val="32767"/>
  <w15:chartTrackingRefBased/>
  <w15:docId w15:val="{43268B30-0AC3-4862-AADF-E81A75A9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Downloads\General%20Certificates\certificate%20of%20apreci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apreciation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Wise</dc:creator>
  <cp:keywords/>
  <dc:description/>
  <cp:lastModifiedBy>Chris Wise</cp:lastModifiedBy>
  <cp:revision>1</cp:revision>
  <cp:lastPrinted>2019-08-13T00:59:00Z</cp:lastPrinted>
  <dcterms:created xsi:type="dcterms:W3CDTF">2021-02-02T01:26:00Z</dcterms:created>
  <dcterms:modified xsi:type="dcterms:W3CDTF">2021-02-02T01:26:00Z</dcterms:modified>
</cp:coreProperties>
</file>